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02EF289" w14:textId="7CB9144D" w:rsidR="0003136A" w:rsidRDefault="0003136A"/>
    <w:sectPr w:rsidR="0003136A" w:rsidSect="00AD2A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268" w:right="2098" w:bottom="3119" w:left="209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E5274C1" w14:textId="77777777" w:rsidR="00875012" w:rsidRDefault="00875012" w:rsidP="00AD2AAE">
      <w:r>
        <w:separator/>
      </w:r>
    </w:p>
  </w:endnote>
  <w:endnote w:type="continuationSeparator" w:id="0">
    <w:p w14:paraId="530654F7" w14:textId="77777777" w:rsidR="00875012" w:rsidRDefault="00875012" w:rsidP="00AD2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4DC23BB" w14:textId="77777777" w:rsidR="00AD2AAE" w:rsidRDefault="00AD2AAE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D6FFFBE" w14:textId="77777777" w:rsidR="00AD2AAE" w:rsidRDefault="00AD2AAE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D43954E" w14:textId="77777777" w:rsidR="00AD2AAE" w:rsidRDefault="00AD2AAE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87A6DF6" w14:textId="77777777" w:rsidR="00875012" w:rsidRDefault="00875012" w:rsidP="00AD2AAE">
      <w:r>
        <w:separator/>
      </w:r>
    </w:p>
  </w:footnote>
  <w:footnote w:type="continuationSeparator" w:id="0">
    <w:p w14:paraId="5C209BE6" w14:textId="77777777" w:rsidR="00875012" w:rsidRDefault="00875012" w:rsidP="00AD2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FE93ED5" w14:textId="778E8F08" w:rsidR="00AD2AAE" w:rsidRDefault="00875012">
    <w:pPr>
      <w:pStyle w:val="Sidhuvud"/>
    </w:pPr>
    <w:r>
      <w:rPr>
        <w:noProof/>
      </w:rPr>
      <w:pict w14:anchorId="421EC9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0478877" o:spid="_x0000_s1027" type="#_x0000_t75" alt="" style="position:absolute;margin-left:0;margin-top:0;width:590.6pt;height:826.8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ll A4 ram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0BB2952" w14:textId="44A8E3A7" w:rsidR="00AD2AAE" w:rsidRDefault="00875012">
    <w:pPr>
      <w:pStyle w:val="Sidhuvud"/>
    </w:pPr>
    <w:r>
      <w:rPr>
        <w:noProof/>
      </w:rPr>
      <w:pict w14:anchorId="016C05E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0478878" o:spid="_x0000_s1026" type="#_x0000_t75" alt="" style="position:absolute;margin-left:0;margin-top:0;width:590.6pt;height:826.8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ll A4 ram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541D6FB" w14:textId="388AE590" w:rsidR="00AD2AAE" w:rsidRDefault="00875012">
    <w:pPr>
      <w:pStyle w:val="Sidhuvud"/>
    </w:pPr>
    <w:r>
      <w:rPr>
        <w:noProof/>
      </w:rPr>
      <w:pict w14:anchorId="653C7F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0478876" o:spid="_x0000_s1025" type="#_x0000_t75" alt="" style="position:absolute;margin-left:0;margin-top:0;width:590.6pt;height:826.8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ll A4 ram"/>
        </v:shape>
      </w:pict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0"/>
  <w:defaultTabStop w:val="1304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AAE"/>
    <w:rsid w:val="0003136A"/>
    <w:rsid w:val="002A4AAF"/>
    <w:rsid w:val="00426F0C"/>
    <w:rsid w:val="006C754D"/>
    <w:rsid w:val="00875012"/>
    <w:rsid w:val="00A2172C"/>
    <w:rsid w:val="00AB4009"/>
    <w:rsid w:val="00AD2AAE"/>
    <w:rsid w:val="00F34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EC441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AD2A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AD2A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AD2A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AD2A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AD2A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AD2AA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AD2AA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AD2AA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AD2AA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AD2A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AD2A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AD2A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AD2AAE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AD2AAE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AD2AAE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AD2AAE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AD2AAE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AD2AAE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AD2AA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AD2A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AD2AA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AD2A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D2AA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AD2AAE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AD2AAE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AD2AAE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AD2A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AD2AAE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AD2AAE"/>
    <w:rPr>
      <w:b/>
      <w:bCs/>
      <w:smallCaps/>
      <w:color w:val="0F4761" w:themeColor="accent1" w:themeShade="BF"/>
      <w:spacing w:val="5"/>
    </w:rPr>
  </w:style>
  <w:style w:type="paragraph" w:styleId="Sidhuvud">
    <w:name w:val="header"/>
    <w:basedOn w:val="Normal"/>
    <w:link w:val="SidhuvudChar"/>
    <w:uiPriority w:val="99"/>
    <w:unhideWhenUsed/>
    <w:rsid w:val="00AD2AAE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AD2AAE"/>
  </w:style>
  <w:style w:type="paragraph" w:styleId="Sidfot">
    <w:name w:val="footer"/>
    <w:basedOn w:val="Normal"/>
    <w:link w:val="SidfotChar"/>
    <w:uiPriority w:val="99"/>
    <w:unhideWhenUsed/>
    <w:rsid w:val="00AD2AAE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AD2A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Word-mall A4 med qr-kod.dotx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Annika Holmdahl</dc:creator>
  <cp:keywords/>
  <dc:description/>
  <cp:lastModifiedBy>Annika Holmdahl</cp:lastModifiedBy>
  <cp:revision>3</cp:revision>
  <dcterms:created xsi:type="dcterms:W3CDTF">2026-09-01T08:21:00Z</dcterms:created>
  <dcterms:modified xsi:type="dcterms:W3CDTF">2026-09-01T08:44:00Z</dcterms:modified>
</cp:coreProperties>
</file>