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92757F" w14:textId="77777777" w:rsidR="0003136A" w:rsidRDefault="00343271">
      <w:r>
        <w:t xml:space="preserve"> </w:t>
      </w:r>
    </w:p>
    <w:sectPr w:rsidR="0003136A" w:rsidSect="00AD2A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2098" w:bottom="3119" w:left="209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0C025F" w14:textId="77777777" w:rsidR="00F97106" w:rsidRDefault="00F97106" w:rsidP="00AD2AAE">
      <w:r>
        <w:separator/>
      </w:r>
    </w:p>
  </w:endnote>
  <w:endnote w:type="continuationSeparator" w:id="0">
    <w:p w14:paraId="30B50C01" w14:textId="77777777" w:rsidR="00F97106" w:rsidRDefault="00F97106" w:rsidP="00AD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2322D3" w14:textId="77777777" w:rsidR="00AD2AAE" w:rsidRDefault="00AD2AA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FE1D85" w14:textId="77777777" w:rsidR="00AD2AAE" w:rsidRDefault="00AD2AA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A58AEF" w14:textId="77777777" w:rsidR="00AD2AAE" w:rsidRDefault="00AD2AA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5E3FA09" w14:textId="77777777" w:rsidR="00F97106" w:rsidRDefault="00F97106" w:rsidP="00AD2AAE">
      <w:r>
        <w:separator/>
      </w:r>
    </w:p>
  </w:footnote>
  <w:footnote w:type="continuationSeparator" w:id="0">
    <w:p w14:paraId="08ECBB34" w14:textId="77777777" w:rsidR="00F97106" w:rsidRDefault="00F97106" w:rsidP="00AD2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11442B" w14:textId="44492911" w:rsidR="00AD2AAE" w:rsidRDefault="00F97106">
    <w:pPr>
      <w:pStyle w:val="Sidhuvud"/>
    </w:pPr>
    <w:r>
      <w:rPr>
        <w:noProof/>
      </w:rPr>
      <w:pict w14:anchorId="2EFFE6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7762520" o:spid="_x0000_s1027" type="#_x0000_t75" alt="" style="position:absolute;margin-left:0;margin-top:0;width:589pt;height:833.1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E47FE7" w14:textId="3A493691" w:rsidR="00AD2AAE" w:rsidRDefault="00F97106">
    <w:pPr>
      <w:pStyle w:val="Sidhuvud"/>
    </w:pPr>
    <w:r>
      <w:rPr>
        <w:noProof/>
      </w:rPr>
      <w:pict w14:anchorId="644526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7762521" o:spid="_x0000_s1026" type="#_x0000_t75" alt="" style="position:absolute;margin-left:0;margin-top:0;width:589pt;height:833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3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7715C6" w14:textId="00D36429" w:rsidR="00AD2AAE" w:rsidRDefault="00F97106">
    <w:pPr>
      <w:pStyle w:val="Sidhuvud"/>
    </w:pPr>
    <w:r>
      <w:rPr>
        <w:noProof/>
      </w:rPr>
      <w:pict w14:anchorId="2E730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7762519" o:spid="_x0000_s1025" type="#_x0000_t75" alt="" style="position:absolute;margin-left:0;margin-top:0;width:589pt;height:833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ll A4 ram3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3A"/>
    <w:rsid w:val="0003136A"/>
    <w:rsid w:val="000A5E3B"/>
    <w:rsid w:val="0019133B"/>
    <w:rsid w:val="002A4AAF"/>
    <w:rsid w:val="00343271"/>
    <w:rsid w:val="00426F0C"/>
    <w:rsid w:val="006C754D"/>
    <w:rsid w:val="008863A7"/>
    <w:rsid w:val="009D73D1"/>
    <w:rsid w:val="00A2172C"/>
    <w:rsid w:val="00AB4009"/>
    <w:rsid w:val="00AD2AAE"/>
    <w:rsid w:val="00B4073A"/>
    <w:rsid w:val="00F348B7"/>
    <w:rsid w:val="00F9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9ED0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D2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D2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D2A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D2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D2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D2A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D2A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D2A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D2A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D2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D2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D2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D2AA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D2AA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D2AA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D2AA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D2AA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D2AA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D2A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D2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D2A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D2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D2A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D2AA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D2AA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D2AA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D2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D2AA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D2AAE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AD2AAE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AD2AAE"/>
  </w:style>
  <w:style w:type="paragraph" w:styleId="Sidfot">
    <w:name w:val="footer"/>
    <w:basedOn w:val="Normal"/>
    <w:link w:val="SidfotChar"/>
    <w:uiPriority w:val="99"/>
    <w:unhideWhenUsed/>
    <w:rsid w:val="00AD2AAE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AD2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Word-mall A4 med qr-kod 2026.dotx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Holmdahl</dc:creator>
  <cp:keywords/>
  <dc:description/>
  <cp:lastModifiedBy>Annika Holmdahl</cp:lastModifiedBy>
  <cp:revision>2</cp:revision>
  <dcterms:created xsi:type="dcterms:W3CDTF">2026-09-18T14:22:00Z</dcterms:created>
  <dcterms:modified xsi:type="dcterms:W3CDTF">2026-09-18T14:22:00Z</dcterms:modified>
</cp:coreProperties>
</file>