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21D90" w14:textId="26845DD9" w:rsidR="004646B3" w:rsidRDefault="00567E03">
      <w:pPr>
        <w:pStyle w:val="Brdtext"/>
        <w:spacing w:before="766"/>
        <w:rPr>
          <w:rFonts w:ascii="Times New Roman"/>
          <w:sz w:val="70"/>
        </w:rPr>
      </w:pPr>
      <w:r>
        <w:rPr>
          <w:rFonts w:ascii="Times New Roman"/>
          <w:noProof/>
          <w:sz w:val="70"/>
        </w:rPr>
        <mc:AlternateContent>
          <mc:Choice Requires="wpg">
            <w:drawing>
              <wp:anchor distT="0" distB="0" distL="114300" distR="114300" simplePos="0" relativeHeight="487539712" behindDoc="0" locked="1" layoutInCell="1" allowOverlap="1" wp14:anchorId="3F112161" wp14:editId="5EC48700">
                <wp:simplePos x="0" y="0"/>
                <wp:positionH relativeFrom="column">
                  <wp:posOffset>35508</wp:posOffset>
                </wp:positionH>
                <wp:positionV relativeFrom="page">
                  <wp:posOffset>399415</wp:posOffset>
                </wp:positionV>
                <wp:extent cx="6674400" cy="9932400"/>
                <wp:effectExtent l="0" t="0" r="6350" b="0"/>
                <wp:wrapNone/>
                <wp:docPr id="1282498409" name="Grup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4400" cy="9932400"/>
                          <a:chOff x="0" y="0"/>
                          <a:chExt cx="6674356" cy="9933629"/>
                        </a:xfrm>
                      </wpg:grpSpPr>
                      <wps:wsp>
                        <wps:cNvPr id="4" name="Graphic 4"/>
                        <wps:cNvSpPr>
                          <a:spLocks/>
                        </wps:cNvSpPr>
                        <wps:spPr>
                          <a:xfrm>
                            <a:off x="6646765" y="861786"/>
                            <a:ext cx="0" cy="779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796530">
                                <a:moveTo>
                                  <a:pt x="0" y="7796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CB5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Graphic 2"/>
                        <wps:cNvSpPr>
                          <a:spLocks/>
                        </wps:cNvSpPr>
                        <wps:spPr>
                          <a:xfrm>
                            <a:off x="1244341" y="59353"/>
                            <a:ext cx="3308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7715">
                                <a:moveTo>
                                  <a:pt x="33077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CB5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23" y="27992"/>
                            <a:ext cx="1054735" cy="1025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264884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0621" y="0"/>
                            <a:ext cx="1943735" cy="55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544149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6988" y="8836090"/>
                            <a:ext cx="889000" cy="1065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1065386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33249"/>
                            <a:ext cx="5043170" cy="500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6261560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323" y="1278294"/>
                            <a:ext cx="38100" cy="798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5004240" name="Graphic 2"/>
                        <wps:cNvSpPr>
                          <a:spLocks/>
                        </wps:cNvSpPr>
                        <wps:spPr>
                          <a:xfrm>
                            <a:off x="40692" y="9259337"/>
                            <a:ext cx="5461200" cy="7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7715">
                                <a:moveTo>
                                  <a:pt x="33077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CB5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6407E0" id="Grupp 1" o:spid="_x0000_s1026" style="position:absolute;margin-left:2.8pt;margin-top:31.45pt;width:525.55pt;height:782.1pt;z-index:487539712;mso-position-vertical-relative:page;mso-width-relative:margin;mso-height-relative:margin" coordsize="66743,99336" o:gfxdata="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">
                <v:shape id="Graphic 4" o:spid="_x0000_s1027" style="position:absolute;left:66467;top:8617;width:0;height:77976;visibility:visible;mso-wrap-style:square;v-text-anchor:top" coordsize="0,7796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" path="m,7796466l,e" filled="f" strokecolor="#fcb52d" strokeweight="3pt">
                  <v:path arrowok="t"/>
                </v:shape>
                <v:shape id="Graphic 2" o:spid="_x0000_s1028" style="position:absolute;left:12443;top:593;width:33084;height:0;visibility:visible;mso-wrap-style:square;v-text-anchor:top" coordsize="330771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" path="m3307715,l,e" filled="f" strokecolor="#fcb52d" strokeweight="3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9" type="#_x0000_t75" style="position:absolute;left:373;top:279;width:10547;height:102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">
                  <v:imagedata r:id="rId9" o:title=""/>
                  <o:lock v:ext="edit" aspectratio="f"/>
                </v:shape>
                <v:shape id="Bildobjekt 1" o:spid="_x0000_s1030" type="#_x0000_t75" style="position:absolute;left:47306;width:19437;height:55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">
                  <v:imagedata r:id="rId10" o:title=""/>
                </v:shape>
                <v:shape id="Bildobjekt 1" o:spid="_x0000_s1031" type="#_x0000_t75" style="position:absolute;left:57569;top:88360;width:8890;height:106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">
                  <v:imagedata r:id="rId11" o:title=""/>
                </v:shape>
                <v:shape id="Bildobjekt 1" o:spid="_x0000_s1032" type="#_x0000_t75" style="position:absolute;top:94332;width:50431;height:50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">
                  <v:imagedata r:id="rId12" o:title=""/>
                </v:shape>
                <v:shape id="Bildobjekt 1" o:spid="_x0000_s1033" type="#_x0000_t75" style="position:absolute;left:373;top:12782;width:381;height:798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">
                  <v:imagedata r:id="rId13" o:title=""/>
                </v:shape>
                <v:shape id="Graphic 2" o:spid="_x0000_s1034" style="position:absolute;left:406;top:92593;width:54612;height:756;visibility:visible;mso-wrap-style:square;v-text-anchor:top" coordsize="3307715,75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" path="m3307715,l,e" filled="f" strokecolor="#fcb52d" strokeweight="3pt"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p w14:paraId="743BF24A" w14:textId="77777777" w:rsidR="00567E03" w:rsidRDefault="00567E03">
      <w:pPr>
        <w:pStyle w:val="Rubrik"/>
        <w:rPr>
          <w:rFonts w:ascii="Arial" w:hAnsi="Arial" w:cs="Arial"/>
          <w:color w:val="231F20"/>
          <w:spacing w:val="63"/>
        </w:rPr>
        <w:sectPr w:rsidR="00567E03" w:rsidSect="001A73A8">
          <w:type w:val="continuous"/>
          <w:pgSz w:w="11910" w:h="16840"/>
          <w:pgMar w:top="500" w:right="600" w:bottom="280" w:left="620" w:header="720" w:footer="720" w:gutter="0"/>
          <w:cols w:num="2" w:space="720" w:equalWidth="0">
            <w:col w:w="7022" w:space="382"/>
            <w:col w:w="3286"/>
          </w:cols>
        </w:sectPr>
      </w:pPr>
    </w:p>
    <w:p w14:paraId="7DA51A4A" w14:textId="6F799F97" w:rsidR="004646B3" w:rsidRPr="00E14DAC" w:rsidRDefault="00BB6376">
      <w:pPr>
        <w:pStyle w:val="Rubrik"/>
        <w:rPr>
          <w:rFonts w:ascii="Arial" w:hAnsi="Arial" w:cs="Arial"/>
        </w:rPr>
      </w:pPr>
      <w:r w:rsidRPr="00E14DAC">
        <w:rPr>
          <w:rFonts w:ascii="Arial" w:hAnsi="Arial" w:cs="Arial"/>
          <w:color w:val="231F20"/>
          <w:spacing w:val="63"/>
        </w:rPr>
        <w:t>R</w:t>
      </w:r>
      <w:r w:rsidR="00567E03">
        <w:rPr>
          <w:rFonts w:ascii="Arial" w:hAnsi="Arial" w:cs="Arial"/>
          <w:color w:val="231F20"/>
          <w:spacing w:val="63"/>
        </w:rPr>
        <w:t>U</w:t>
      </w:r>
      <w:r w:rsidRPr="00E14DAC">
        <w:rPr>
          <w:rFonts w:ascii="Arial" w:hAnsi="Arial" w:cs="Arial"/>
          <w:color w:val="231F20"/>
          <w:spacing w:val="63"/>
        </w:rPr>
        <w:t xml:space="preserve">BRIK </w:t>
      </w:r>
    </w:p>
    <w:p w14:paraId="41EE8830" w14:textId="2776F3F8" w:rsidR="00985CCE" w:rsidRDefault="00567E03" w:rsidP="00985CCE">
      <w:pPr>
        <w:spacing w:before="291"/>
        <w:ind w:left="3681"/>
        <w:jc w:val="center"/>
        <w:rPr>
          <w:color w:val="231F20"/>
          <w:spacing w:val="-2"/>
          <w:sz w:val="28"/>
        </w:rPr>
      </w:pPr>
      <w:r w:rsidRPr="000F2BE0">
        <w:rPr>
          <w:color w:val="231F20"/>
          <w:spacing w:val="-2"/>
          <w:sz w:val="28"/>
        </w:rPr>
        <w:t>Inlednin</w:t>
      </w:r>
      <w:r w:rsidR="00E14DAC">
        <w:rPr>
          <w:color w:val="231F20"/>
          <w:spacing w:val="-2"/>
          <w:sz w:val="28"/>
        </w:rPr>
        <w:t>g</w:t>
      </w:r>
    </w:p>
    <w:p w14:paraId="76EB644A" w14:textId="77777777" w:rsidR="00E14DAC" w:rsidRDefault="00E14DAC" w:rsidP="00985CCE">
      <w:pPr>
        <w:spacing w:before="291"/>
        <w:ind w:left="3681"/>
        <w:jc w:val="center"/>
        <w:rPr>
          <w:color w:val="231F20"/>
          <w:spacing w:val="-2"/>
          <w:sz w:val="28"/>
        </w:rPr>
      </w:pPr>
    </w:p>
    <w:p w14:paraId="3F735655" w14:textId="77777777" w:rsidR="00E14DAC" w:rsidRPr="00985CCE" w:rsidRDefault="00E14DAC" w:rsidP="00985CCE">
      <w:pPr>
        <w:spacing w:before="291"/>
        <w:ind w:left="3681"/>
        <w:jc w:val="center"/>
        <w:rPr>
          <w:color w:val="231F20"/>
          <w:spacing w:val="-2"/>
          <w:sz w:val="28"/>
        </w:rPr>
      </w:pPr>
    </w:p>
    <w:p w14:paraId="46C3C07D" w14:textId="3E0528EB" w:rsidR="00567E03" w:rsidRDefault="00567E03" w:rsidP="00567E03">
      <w:pPr>
        <w:spacing w:before="87" w:line="225" w:lineRule="auto"/>
        <w:ind w:right="121"/>
        <w:rPr>
          <w:rFonts w:ascii="Times New Roman" w:hAnsi="Times New Roman"/>
          <w:sz w:val="46"/>
        </w:rPr>
        <w:sectPr w:rsidR="00567E03" w:rsidSect="001A73A8">
          <w:type w:val="continuous"/>
          <w:pgSz w:w="11910" w:h="16840"/>
          <w:pgMar w:top="500" w:right="600" w:bottom="280" w:left="620" w:header="720" w:footer="720" w:gutter="0"/>
          <w:cols w:num="2" w:space="720" w:equalWidth="0">
            <w:col w:w="7022" w:space="382"/>
            <w:col w:w="3286"/>
          </w:cols>
          <w:formProt w:val="0"/>
        </w:sectPr>
      </w:pPr>
    </w:p>
    <w:p w14:paraId="337ADDE3" w14:textId="77777777" w:rsidR="00567E03" w:rsidRDefault="00567E03">
      <w:pPr>
        <w:pStyle w:val="Brdtext"/>
        <w:rPr>
          <w:rFonts w:ascii="Georgia" w:hAnsi="Georgia"/>
          <w:bCs/>
          <w:sz w:val="22"/>
        </w:rPr>
      </w:pPr>
    </w:p>
    <w:p w14:paraId="74D04034" w14:textId="77777777" w:rsidR="00567E03" w:rsidRDefault="00567E03">
      <w:pPr>
        <w:pStyle w:val="Brdtext"/>
        <w:rPr>
          <w:rFonts w:ascii="Georgia" w:hAnsi="Georgia"/>
          <w:bCs/>
          <w:sz w:val="22"/>
        </w:rPr>
      </w:pPr>
    </w:p>
    <w:p w14:paraId="057DA484" w14:textId="4831BA66" w:rsidR="004646B3" w:rsidRPr="00CF1841" w:rsidRDefault="00E14DAC">
      <w:pPr>
        <w:pStyle w:val="Brdtext"/>
        <w:rPr>
          <w:rFonts w:ascii="Georgia" w:hAnsi="Georgia"/>
          <w:bCs/>
          <w:sz w:val="22"/>
        </w:rPr>
      </w:pPr>
      <w:r w:rsidRPr="00E14DAC">
        <w:rPr>
          <w:rFonts w:ascii="Georgia" w:hAnsi="Georgia"/>
          <w:bCs/>
          <w:sz w:val="22"/>
        </w:rPr>
        <w:t>Text</w:t>
      </w:r>
    </w:p>
    <w:p w14:paraId="401D0743" w14:textId="77777777" w:rsidR="004646B3" w:rsidRPr="00E14DAC" w:rsidRDefault="004646B3">
      <w:pPr>
        <w:pStyle w:val="Brdtext"/>
        <w:rPr>
          <w:rFonts w:ascii="Georgia" w:hAnsi="Georgia"/>
          <w:bCs/>
        </w:rPr>
      </w:pPr>
    </w:p>
    <w:p w14:paraId="34AC6EBB" w14:textId="77777777" w:rsidR="004646B3" w:rsidRPr="00E14DAC" w:rsidRDefault="004646B3">
      <w:pPr>
        <w:pStyle w:val="Brdtext"/>
        <w:rPr>
          <w:rFonts w:ascii="Georgia" w:hAnsi="Georgia"/>
          <w:bCs/>
        </w:rPr>
      </w:pPr>
    </w:p>
    <w:p w14:paraId="5620CA28" w14:textId="77777777" w:rsidR="00BB6376" w:rsidRDefault="00BB6376">
      <w:pPr>
        <w:pStyle w:val="Brdtext"/>
        <w:rPr>
          <w:rFonts w:ascii="Georgia" w:hAnsi="Georgia"/>
          <w:bCs/>
        </w:rPr>
      </w:pPr>
    </w:p>
    <w:p w14:paraId="42F852A6" w14:textId="77777777" w:rsidR="00BB6376" w:rsidRPr="00E14DAC" w:rsidRDefault="00BB6376">
      <w:pPr>
        <w:pStyle w:val="Brdtext"/>
        <w:rPr>
          <w:rFonts w:ascii="Georgia" w:hAnsi="Georgia"/>
          <w:bCs/>
        </w:rPr>
      </w:pPr>
    </w:p>
    <w:p w14:paraId="4B877648" w14:textId="77777777" w:rsidR="004646B3" w:rsidRPr="00E14DAC" w:rsidRDefault="004646B3">
      <w:pPr>
        <w:pStyle w:val="Brdtext"/>
        <w:rPr>
          <w:rFonts w:ascii="Georgia" w:hAnsi="Georgia"/>
          <w:bCs/>
        </w:rPr>
      </w:pPr>
    </w:p>
    <w:p w14:paraId="26D1890A" w14:textId="77777777" w:rsidR="004646B3" w:rsidRPr="00E14DAC" w:rsidRDefault="004646B3">
      <w:pPr>
        <w:pStyle w:val="Brdtext"/>
        <w:rPr>
          <w:rFonts w:ascii="Georgia" w:hAnsi="Georgia"/>
          <w:bCs/>
        </w:rPr>
      </w:pPr>
    </w:p>
    <w:p w14:paraId="4F831927" w14:textId="77777777" w:rsidR="004646B3" w:rsidRPr="00E14DAC" w:rsidRDefault="004646B3">
      <w:pPr>
        <w:pStyle w:val="Brdtext"/>
        <w:rPr>
          <w:rFonts w:ascii="Georgia" w:hAnsi="Georgia"/>
          <w:bCs/>
        </w:rPr>
      </w:pPr>
    </w:p>
    <w:p w14:paraId="7368C2CF" w14:textId="77777777" w:rsidR="004646B3" w:rsidRPr="00E14DAC" w:rsidRDefault="004646B3">
      <w:pPr>
        <w:pStyle w:val="Brdtext"/>
        <w:rPr>
          <w:rFonts w:ascii="Georgia" w:hAnsi="Georgia"/>
          <w:bCs/>
        </w:rPr>
      </w:pPr>
    </w:p>
    <w:p w14:paraId="150670A5" w14:textId="77777777" w:rsidR="004646B3" w:rsidRPr="00E14DAC" w:rsidRDefault="004646B3">
      <w:pPr>
        <w:pStyle w:val="Brdtext"/>
        <w:rPr>
          <w:rFonts w:ascii="Georgia" w:hAnsi="Georgia"/>
          <w:bCs/>
        </w:rPr>
      </w:pPr>
    </w:p>
    <w:p w14:paraId="331C1D91" w14:textId="77777777" w:rsidR="004646B3" w:rsidRPr="00E14DAC" w:rsidRDefault="004646B3">
      <w:pPr>
        <w:pStyle w:val="Brdtext"/>
        <w:rPr>
          <w:rFonts w:ascii="Georgia" w:hAnsi="Georgia"/>
          <w:bCs/>
        </w:rPr>
      </w:pPr>
    </w:p>
    <w:p w14:paraId="58A72348" w14:textId="77777777" w:rsidR="004646B3" w:rsidRPr="00E14DAC" w:rsidRDefault="004646B3">
      <w:pPr>
        <w:pStyle w:val="Brdtext"/>
        <w:rPr>
          <w:rFonts w:ascii="Georgia" w:hAnsi="Georgia"/>
          <w:bCs/>
        </w:rPr>
      </w:pPr>
    </w:p>
    <w:p w14:paraId="1F0178AB" w14:textId="77777777" w:rsidR="004646B3" w:rsidRPr="00E14DAC" w:rsidRDefault="004646B3">
      <w:pPr>
        <w:pStyle w:val="Brdtext"/>
        <w:rPr>
          <w:rFonts w:ascii="Georgia" w:hAnsi="Georgia"/>
          <w:bCs/>
        </w:rPr>
      </w:pPr>
    </w:p>
    <w:p w14:paraId="167F0719" w14:textId="77777777" w:rsidR="004646B3" w:rsidRPr="00E14DAC" w:rsidRDefault="004646B3">
      <w:pPr>
        <w:pStyle w:val="Brdtext"/>
        <w:rPr>
          <w:rFonts w:ascii="Georgia" w:hAnsi="Georgia"/>
          <w:bCs/>
        </w:rPr>
      </w:pPr>
    </w:p>
    <w:p w14:paraId="22400ECB" w14:textId="77777777" w:rsidR="004646B3" w:rsidRPr="00E14DAC" w:rsidRDefault="004646B3">
      <w:pPr>
        <w:pStyle w:val="Brdtext"/>
        <w:rPr>
          <w:rFonts w:ascii="Georgia" w:hAnsi="Georgia"/>
          <w:bCs/>
        </w:rPr>
      </w:pPr>
    </w:p>
    <w:p w14:paraId="0E844AE1" w14:textId="77777777" w:rsidR="004646B3" w:rsidRPr="00E14DAC" w:rsidRDefault="004646B3">
      <w:pPr>
        <w:pStyle w:val="Brdtext"/>
        <w:rPr>
          <w:rFonts w:ascii="Georgia" w:hAnsi="Georgia"/>
          <w:bCs/>
        </w:rPr>
      </w:pPr>
    </w:p>
    <w:p w14:paraId="04395802" w14:textId="77777777" w:rsidR="004646B3" w:rsidRPr="00E14DAC" w:rsidRDefault="004646B3">
      <w:pPr>
        <w:pStyle w:val="Brdtext"/>
        <w:rPr>
          <w:rFonts w:ascii="Georgia" w:hAnsi="Georgia"/>
          <w:bCs/>
        </w:rPr>
      </w:pPr>
    </w:p>
    <w:p w14:paraId="26F1F608" w14:textId="77777777" w:rsidR="004646B3" w:rsidRPr="00E14DAC" w:rsidRDefault="004646B3">
      <w:pPr>
        <w:pStyle w:val="Brdtext"/>
        <w:rPr>
          <w:rFonts w:ascii="Georgia" w:hAnsi="Georgia"/>
          <w:bCs/>
        </w:rPr>
      </w:pPr>
    </w:p>
    <w:p w14:paraId="2B785851" w14:textId="77777777" w:rsidR="004646B3" w:rsidRPr="00E14DAC" w:rsidRDefault="004646B3">
      <w:pPr>
        <w:pStyle w:val="Brdtext"/>
        <w:rPr>
          <w:rFonts w:ascii="Georgia" w:hAnsi="Georgia"/>
          <w:bCs/>
        </w:rPr>
      </w:pPr>
    </w:p>
    <w:p w14:paraId="42E0D2DF" w14:textId="77777777" w:rsidR="004646B3" w:rsidRPr="00E14DAC" w:rsidRDefault="004646B3">
      <w:pPr>
        <w:pStyle w:val="Brdtext"/>
        <w:rPr>
          <w:rFonts w:ascii="Georgia" w:hAnsi="Georgia"/>
          <w:bCs/>
        </w:rPr>
      </w:pPr>
    </w:p>
    <w:p w14:paraId="46069EBC" w14:textId="77777777" w:rsidR="004646B3" w:rsidRPr="00E14DAC" w:rsidRDefault="004646B3">
      <w:pPr>
        <w:pStyle w:val="Brdtext"/>
        <w:rPr>
          <w:rFonts w:ascii="Georgia" w:hAnsi="Georgia"/>
          <w:bCs/>
        </w:rPr>
      </w:pPr>
    </w:p>
    <w:p w14:paraId="07047774" w14:textId="77777777" w:rsidR="004646B3" w:rsidRPr="00E14DAC" w:rsidRDefault="004646B3">
      <w:pPr>
        <w:pStyle w:val="Brdtext"/>
        <w:rPr>
          <w:rFonts w:ascii="Georgia" w:hAnsi="Georgia"/>
          <w:bCs/>
        </w:rPr>
      </w:pPr>
    </w:p>
    <w:p w14:paraId="516758DC" w14:textId="77777777" w:rsidR="004646B3" w:rsidRPr="00E14DAC" w:rsidRDefault="004646B3">
      <w:pPr>
        <w:pStyle w:val="Brdtext"/>
        <w:rPr>
          <w:rFonts w:ascii="Georgia" w:hAnsi="Georgia"/>
          <w:bCs/>
        </w:rPr>
      </w:pPr>
    </w:p>
    <w:p w14:paraId="04C8C0D9" w14:textId="77777777" w:rsidR="004646B3" w:rsidRPr="00E14DAC" w:rsidRDefault="004646B3">
      <w:pPr>
        <w:pStyle w:val="Brdtext"/>
        <w:rPr>
          <w:rFonts w:ascii="Georgia" w:hAnsi="Georgia"/>
          <w:bCs/>
        </w:rPr>
      </w:pPr>
    </w:p>
    <w:p w14:paraId="249AFEE7" w14:textId="77777777" w:rsidR="004646B3" w:rsidRPr="00E14DAC" w:rsidRDefault="004646B3">
      <w:pPr>
        <w:pStyle w:val="Brdtext"/>
        <w:rPr>
          <w:rFonts w:ascii="Georgia" w:hAnsi="Georgia"/>
          <w:bCs/>
        </w:rPr>
      </w:pPr>
    </w:p>
    <w:p w14:paraId="6931B4FD" w14:textId="77777777" w:rsidR="004646B3" w:rsidRPr="00E14DAC" w:rsidRDefault="004646B3">
      <w:pPr>
        <w:pStyle w:val="Brdtext"/>
        <w:rPr>
          <w:rFonts w:ascii="Georgia" w:hAnsi="Georgia"/>
          <w:bCs/>
        </w:rPr>
      </w:pPr>
    </w:p>
    <w:p w14:paraId="32F93C48" w14:textId="77777777" w:rsidR="004646B3" w:rsidRPr="00E14DAC" w:rsidRDefault="004646B3">
      <w:pPr>
        <w:pStyle w:val="Brdtext"/>
        <w:rPr>
          <w:rFonts w:ascii="Georgia" w:hAnsi="Georgia"/>
          <w:bCs/>
        </w:rPr>
      </w:pPr>
    </w:p>
    <w:p w14:paraId="1E8A5EFD" w14:textId="77777777" w:rsidR="004646B3" w:rsidRPr="00E14DAC" w:rsidRDefault="004646B3">
      <w:pPr>
        <w:pStyle w:val="Brdtext"/>
        <w:rPr>
          <w:rFonts w:ascii="Georgia" w:hAnsi="Georgia"/>
          <w:bCs/>
        </w:rPr>
      </w:pPr>
    </w:p>
    <w:p w14:paraId="3D6AD8AA" w14:textId="77777777" w:rsidR="004646B3" w:rsidRPr="00E14DAC" w:rsidRDefault="004646B3">
      <w:pPr>
        <w:pStyle w:val="Brdtext"/>
        <w:rPr>
          <w:rFonts w:ascii="Georgia" w:hAnsi="Georgia"/>
          <w:bCs/>
        </w:rPr>
      </w:pPr>
    </w:p>
    <w:p w14:paraId="4706D9E8" w14:textId="77777777" w:rsidR="004646B3" w:rsidRPr="00E14DAC" w:rsidRDefault="00BB6376">
      <w:pPr>
        <w:pStyle w:val="Brdtext"/>
        <w:rPr>
          <w:rFonts w:ascii="Georgia" w:hAnsi="Georgia"/>
          <w:bCs/>
        </w:rPr>
      </w:pPr>
      <w:r>
        <w:rPr>
          <w:rFonts w:ascii="Georgia" w:hAnsi="Georgia"/>
          <w:bCs/>
        </w:rPr>
        <w:t xml:space="preserve">    </w:t>
      </w:r>
    </w:p>
    <w:p w14:paraId="6CE2858D" w14:textId="30514DBE" w:rsidR="004646B3" w:rsidRDefault="004646B3" w:rsidP="00BB6376">
      <w:pPr>
        <w:pStyle w:val="Brdtext"/>
      </w:pPr>
    </w:p>
    <w:sectPr w:rsidR="004646B3" w:rsidSect="001A73A8">
      <w:type w:val="continuous"/>
      <w:pgSz w:w="11910" w:h="16840"/>
      <w:pgMar w:top="1440" w:right="1985" w:bottom="1440" w:left="1985" w:header="720" w:footer="720" w:gutter="0"/>
      <w:cols w:space="720"/>
      <w:formProt w:val="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thold Akzidenz-Grotesk Bold">
    <w:altName w:val="Cambria"/>
    <w:panose1 w:val="020B0604020202020204"/>
    <w:charset w:val="00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36"/>
  <w:proofState w:spelling="clean" w:grammar="clean"/>
  <w:attachedTemplate r:id="rId1"/>
  <w:documentProtection w:edit="forms" w:enforcement="1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67E03"/>
    <w:rsid w:val="00096BE8"/>
    <w:rsid w:val="000F2BE0"/>
    <w:rsid w:val="0014312F"/>
    <w:rsid w:val="001A73A8"/>
    <w:rsid w:val="003A209C"/>
    <w:rsid w:val="004646B3"/>
    <w:rsid w:val="00534636"/>
    <w:rsid w:val="00567E03"/>
    <w:rsid w:val="006443A4"/>
    <w:rsid w:val="00893F15"/>
    <w:rsid w:val="00985CCE"/>
    <w:rsid w:val="00AB17A5"/>
    <w:rsid w:val="00B23075"/>
    <w:rsid w:val="00BA7C8B"/>
    <w:rsid w:val="00BB6376"/>
    <w:rsid w:val="00CF1841"/>
    <w:rsid w:val="00D67FA1"/>
    <w:rsid w:val="00DB6B91"/>
    <w:rsid w:val="00E14DAC"/>
    <w:rsid w:val="00E92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5CEEF"/>
  <w15:docId w15:val="{D22B89E5-B628-484C-9CAA-C8DF2DD66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  <w:rPr>
      <w:sz w:val="17"/>
      <w:szCs w:val="17"/>
    </w:rPr>
  </w:style>
  <w:style w:type="paragraph" w:styleId="Rubrik">
    <w:name w:val="Title"/>
    <w:basedOn w:val="Normal"/>
    <w:uiPriority w:val="10"/>
    <w:qFormat/>
    <w:pPr>
      <w:ind w:left="3759"/>
      <w:jc w:val="center"/>
    </w:pPr>
    <w:rPr>
      <w:rFonts w:ascii="Berthold Akzidenz-Grotesk Bold" w:eastAsia="Berthold Akzidenz-Grotesk Bold" w:hAnsi="Berthold Akzidenz-Grotesk Bold" w:cs="Berthold Akzidenz-Grotesk Bold"/>
      <w:b/>
      <w:bCs/>
      <w:sz w:val="70"/>
      <w:szCs w:val="70"/>
    </w:rPr>
  </w:style>
  <w:style w:type="paragraph" w:styleId="Liststyck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CF1841"/>
    <w:pPr>
      <w:widowControl/>
      <w:autoSpaceDE/>
      <w:autoSpaceDN/>
    </w:pPr>
    <w:rPr>
      <w:rFonts w:ascii="Arial" w:eastAsia="Arial" w:hAnsi="Arial" w:cs="Arial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nikaholmdahl/Library/CloudStorage/OneDrive-SVHEMSLO&#776;JDSFO&#776;RENINGARNASRIKSFO&#776;RBUND(SVHEMSLO&#776;JDSFRIKSFO&#776;RBUND)/Annika/Om%20skogens%20material/Slo&#776;jdstigen/Slo&#776;jdstigarna%20egen%20tex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Slöjdstigarna egen text.dotx</Template>
  <TotalTime>8</TotalTime>
  <Pages>1</Pages>
  <Words>10</Words>
  <Characters>55</Characters>
  <Application>Microsoft Office Word</Application>
  <DocSecurity>2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Annika Holmdahl</dc:creator>
  <cp:lastModifiedBy>Annika Holmdahl</cp:lastModifiedBy>
  <cp:revision>1</cp:revision>
  <dcterms:created xsi:type="dcterms:W3CDTF">2024-05-22T07:56:00Z</dcterms:created>
  <dcterms:modified xsi:type="dcterms:W3CDTF">2024-05-22T12:34:00Z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2024-05-03T00:00:00Z</vt:filetime>
  </property>
  <property fmtid="{D5CDD505-2E9C-101B-9397-08002B2CF9AE}" pid="3" name="Creator">
    <vt:lpwstr>Adobe InDesign 19.1 (Macintosh)</vt:lpwstr>
  </property>
  <property fmtid="{D5CDD505-2E9C-101B-9397-08002B2CF9AE}" pid="4" name="LastSaved">
    <vt:filetime>2024-05-03T00:00:00Z</vt:filetime>
  </property>
  <property fmtid="{D5CDD505-2E9C-101B-9397-08002B2CF9AE}" pid="5" name="Producer">
    <vt:lpwstr>Adobe PDF Library 17.0</vt:lpwstr>
  </property>
</Properties>
</file>