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14:paraId="35BAF79B" w14:textId="77777777" w:rsidR="00D54BBB" w:rsidRPr="000C60C1" w:rsidRDefault="000955BA" w:rsidP="0093592F">
      <w:pPr>
        <w:pStyle w:val="H1huvudrubrik"/>
      </w:pPr>
      <w:r>
        <w:fldChar w:fldCharType="begin">
          <w:ffData>
            <w:name w:val="Text1"/>
            <w:enabled/>
            <w:calcOnExit w:val="0"/>
            <w:textInput>
              <w:default w:val="Klicka, skriv in rubrik. -  I formatlistan finns samtliga formatmallar"/>
            </w:textInput>
          </w:ffData>
        </w:fldChar>
      </w:r>
      <w:bookmarkStart w:id="1" w:name="Text1"/>
      <w:r>
        <w:instrText xml:space="preserve"> FORMTEXT </w:instrText>
      </w:r>
      <w:r>
        <w:fldChar w:fldCharType="separate"/>
      </w:r>
      <w:r>
        <w:rPr>
          <w:noProof/>
        </w:rPr>
        <w:t>Klicka, skriv in rubrik. -  I formatlistan finns samtliga formatmallar</w:t>
      </w:r>
      <w:r>
        <w:fldChar w:fldCharType="end"/>
      </w:r>
      <w:bookmarkEnd w:id="1"/>
    </w:p>
    <w:p w14:paraId="60B9B4B2" w14:textId="77777777" w:rsidR="007164BC" w:rsidRPr="00AB3FD1" w:rsidRDefault="00EE5DAB" w:rsidP="00AB3FD1">
      <w:pPr>
        <w:pStyle w:val="Ingress"/>
      </w:pPr>
      <w:r w:rsidRPr="00AB3FD1">
        <w:fldChar w:fldCharType="begin">
          <w:ffData>
            <w:name w:val="Text2"/>
            <w:enabled/>
            <w:calcOnExit w:val="0"/>
            <w:textInput>
              <w:default w:val="Klicka, skriv in ingress"/>
            </w:textInput>
          </w:ffData>
        </w:fldChar>
      </w:r>
      <w:bookmarkStart w:id="2" w:name="Text2"/>
      <w:r w:rsidRPr="00AB3FD1">
        <w:instrText xml:space="preserve"> FORMTEXT </w:instrText>
      </w:r>
      <w:r w:rsidRPr="00AB3FD1">
        <w:fldChar w:fldCharType="separate"/>
      </w:r>
      <w:r w:rsidRPr="00AB3FD1">
        <w:t>Klicka, skriv in ingress</w:t>
      </w:r>
      <w:r w:rsidRPr="00AB3FD1">
        <w:fldChar w:fldCharType="end"/>
      </w:r>
      <w:bookmarkEnd w:id="2"/>
    </w:p>
    <w:p w14:paraId="4F560421" w14:textId="77777777" w:rsidR="00F513AD" w:rsidRPr="000C60C1" w:rsidRDefault="00F513AD" w:rsidP="007B2F36"/>
    <w:p w14:paraId="31E93C4F" w14:textId="77777777" w:rsidR="00E85443" w:rsidRDefault="00EE5DAB" w:rsidP="00FF2AE0">
      <w:r>
        <w:fldChar w:fldCharType="begin">
          <w:ffData>
            <w:name w:val="Text3"/>
            <w:enabled/>
            <w:calcOnExit w:val="0"/>
            <w:textInput>
              <w:default w:val="Klicka, skriv in brödtext"/>
            </w:textInput>
          </w:ffData>
        </w:fldChar>
      </w:r>
      <w:bookmarkStart w:id="3" w:name="Text3"/>
      <w:r>
        <w:instrText xml:space="preserve"> FORMTEXT </w:instrText>
      </w:r>
      <w:r>
        <w:fldChar w:fldCharType="separate"/>
      </w:r>
      <w:r>
        <w:rPr>
          <w:noProof/>
        </w:rPr>
        <w:t>Klicka, skriv in brödtext</w:t>
      </w:r>
      <w:r>
        <w:fldChar w:fldCharType="end"/>
      </w:r>
      <w:bookmarkEnd w:id="3"/>
    </w:p>
    <w:p w14:paraId="5BBB5FC4" w14:textId="77777777" w:rsidR="007B2F36" w:rsidRDefault="007B2F36" w:rsidP="00FF2AE0"/>
    <w:p w14:paraId="3E55BD77" w14:textId="77777777" w:rsidR="007B2F36" w:rsidRDefault="007B2F36" w:rsidP="00FF2AE0"/>
    <w:p w14:paraId="7A526135" w14:textId="77777777" w:rsidR="008C15A6" w:rsidRDefault="00E85443" w:rsidP="00A5698E">
      <w:pPr>
        <w:ind w:right="284"/>
        <w:rPr>
          <w:i/>
          <w:szCs w:val="18"/>
        </w:rPr>
      </w:pPr>
      <w:r w:rsidRPr="005D26BC">
        <w:rPr>
          <w:i/>
          <w:szCs w:val="18"/>
        </w:rPr>
        <w:t>Med vänliga hälsningar</w:t>
      </w:r>
      <w:r w:rsidRPr="005D26BC">
        <w:rPr>
          <w:i/>
          <w:szCs w:val="18"/>
        </w:rPr>
        <w:br/>
        <w:t xml:space="preserve">/ </w:t>
      </w:r>
      <w:r w:rsidR="00EE5DAB">
        <w:rPr>
          <w:i/>
          <w:szCs w:val="18"/>
        </w:rPr>
        <w:fldChar w:fldCharType="begin">
          <w:ffData>
            <w:name w:val="Text4"/>
            <w:enabled/>
            <w:calcOnExit w:val="0"/>
            <w:textInput>
              <w:default w:val="Signatur förnamn, efternamn"/>
            </w:textInput>
          </w:ffData>
        </w:fldChar>
      </w:r>
      <w:bookmarkStart w:id="4" w:name="Text4"/>
      <w:r w:rsidR="00EE5DAB">
        <w:rPr>
          <w:i/>
          <w:szCs w:val="18"/>
        </w:rPr>
        <w:instrText xml:space="preserve"> FORMTEXT </w:instrText>
      </w:r>
      <w:r w:rsidR="00EE5DAB">
        <w:rPr>
          <w:i/>
          <w:szCs w:val="18"/>
        </w:rPr>
      </w:r>
      <w:r w:rsidR="00EE5DAB">
        <w:rPr>
          <w:i/>
          <w:szCs w:val="18"/>
        </w:rPr>
        <w:fldChar w:fldCharType="separate"/>
      </w:r>
      <w:r w:rsidR="00EE5DAB">
        <w:rPr>
          <w:i/>
          <w:noProof/>
          <w:szCs w:val="18"/>
        </w:rPr>
        <w:t>Signatur förnamn, efternamn</w:t>
      </w:r>
      <w:r w:rsidR="00EE5DAB">
        <w:rPr>
          <w:i/>
          <w:szCs w:val="18"/>
        </w:rPr>
        <w:fldChar w:fldCharType="end"/>
      </w:r>
      <w:bookmarkEnd w:id="4"/>
    </w:p>
    <w:p w14:paraId="45682C6F" w14:textId="77777777" w:rsidR="00257AD2" w:rsidRPr="00257AD2" w:rsidRDefault="00257AD2" w:rsidP="00257AD2">
      <w:pPr>
        <w:rPr>
          <w:lang w:val="en-US"/>
        </w:rPr>
      </w:pPr>
    </w:p>
    <w:sectPr w:rsidR="00257AD2" w:rsidRPr="00257AD2" w:rsidSect="00257AD2"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 w:code="9"/>
      <w:pgMar w:top="1644" w:right="1418" w:bottom="1418" w:left="1418" w:header="1134" w:footer="806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DACE89" w14:textId="77777777" w:rsidR="00C22A3E" w:rsidRDefault="00C22A3E" w:rsidP="00132D4F">
      <w:r>
        <w:separator/>
      </w:r>
    </w:p>
    <w:p w14:paraId="743246AB" w14:textId="77777777" w:rsidR="00C22A3E" w:rsidRDefault="00C22A3E"/>
  </w:endnote>
  <w:endnote w:type="continuationSeparator" w:id="0">
    <w:p w14:paraId="42FD8675" w14:textId="77777777" w:rsidR="00C22A3E" w:rsidRDefault="00C22A3E" w:rsidP="00132D4F">
      <w:r>
        <w:continuationSeparator/>
      </w:r>
    </w:p>
    <w:p w14:paraId="131C0A47" w14:textId="77777777" w:rsidR="00C22A3E" w:rsidRDefault="00C22A3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panose1 w:val="020B0609070205080204"/>
    <w:charset w:val="80"/>
    <w:family w:val="swiss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LTStd-Roman">
    <w:altName w:val="NewCenturySchlbk LT Std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ＭＳ ゴシック">
    <w:charset w:val="80"/>
    <w:family w:val="swiss"/>
    <w:pitch w:val="fixed"/>
    <w:sig w:usb0="E00002FF" w:usb1="6AC7FDFB" w:usb2="08000012" w:usb3="00000000" w:csb0="0002009F" w:csb1="00000000"/>
  </w:font>
  <w:font w:name="ＭＳ 明朝">
    <w:charset w:val="80"/>
    <w:family w:val="roma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C4D31" w14:textId="77777777" w:rsidR="008C15A6" w:rsidRDefault="008C15A6" w:rsidP="00384DFA">
    <w:pPr>
      <w:pStyle w:val="Sidfot"/>
      <w:framePr w:wrap="around" w:vAnchor="text" w:hAnchor="margin" w:xAlign="center" w:y="1"/>
      <w:rPr>
        <w:rStyle w:val="Sidnummer"/>
      </w:rPr>
    </w:pPr>
    <w:r>
      <w:rPr>
        <w:rStyle w:val="Sidnummer"/>
      </w:rPr>
      <w:fldChar w:fldCharType="begin"/>
    </w:r>
    <w:r>
      <w:rPr>
        <w:rStyle w:val="Sidnummer"/>
      </w:rPr>
      <w:instrText xml:space="preserve">PAGE  </w:instrText>
    </w:r>
    <w:r>
      <w:rPr>
        <w:rStyle w:val="Sidnummer"/>
      </w:rPr>
      <w:fldChar w:fldCharType="end"/>
    </w:r>
  </w:p>
  <w:p w14:paraId="16AA1596" w14:textId="77777777" w:rsidR="008C15A6" w:rsidRDefault="008C15A6">
    <w:pPr>
      <w:pStyle w:val="Sidfot"/>
    </w:pPr>
  </w:p>
  <w:p w14:paraId="160AEB98" w14:textId="77777777" w:rsidR="008C15A6" w:rsidRDefault="008C15A6"/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3827D3" w14:textId="77777777" w:rsidR="00FE5A02" w:rsidRDefault="00FE5A02" w:rsidP="00FE5A02">
    <w:pPr>
      <w:pStyle w:val="Sidfot"/>
      <w:framePr w:w="357" w:h="357" w:hRule="exact" w:wrap="around" w:vAnchor="text" w:hAnchor="page" w:x="10111" w:y="85"/>
      <w:jc w:val="right"/>
      <w:rPr>
        <w:rStyle w:val="Sidnummer"/>
      </w:rPr>
    </w:pPr>
    <w:r>
      <w:rPr>
        <w:rStyle w:val="Sidnummer"/>
      </w:rPr>
      <w:fldChar w:fldCharType="begin"/>
    </w:r>
    <w:r>
      <w:rPr>
        <w:rStyle w:val="Sidnummer"/>
      </w:rPr>
      <w:instrText xml:space="preserve">PAGE  </w:instrText>
    </w:r>
    <w:r>
      <w:rPr>
        <w:rStyle w:val="Sidnummer"/>
      </w:rPr>
      <w:fldChar w:fldCharType="separate"/>
    </w:r>
    <w:r w:rsidR="00257AD2">
      <w:rPr>
        <w:rStyle w:val="Sidnummer"/>
        <w:noProof/>
      </w:rPr>
      <w:t>2</w:t>
    </w:r>
    <w:r>
      <w:rPr>
        <w:rStyle w:val="Sidnummer"/>
      </w:rPr>
      <w:fldChar w:fldCharType="end"/>
    </w:r>
  </w:p>
  <w:p w14:paraId="585CB3E6" w14:textId="77777777" w:rsidR="00FE5A02" w:rsidRPr="00F91883" w:rsidRDefault="00FE5A02" w:rsidP="00DC7E1B">
    <w:pPr>
      <w:spacing w:after="0" w:line="220" w:lineRule="atLeast"/>
      <w:rPr>
        <w:rFonts w:cs="NewCenturySchlbkLTStd-Roman"/>
        <w:spacing w:val="1"/>
        <w:sz w:val="14"/>
        <w:szCs w:val="14"/>
        <w:lang w:val="en-US"/>
      </w:rPr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725C0D" w14:textId="77777777" w:rsidR="008C15A6" w:rsidRDefault="00C22A3E" w:rsidP="0027706B">
    <w:pPr>
      <w:rPr>
        <w:rStyle w:val="Text-Frklaring"/>
        <w:rFonts w:ascii="Arial" w:hAnsi="Arial" w:cs="Arial"/>
        <w:b/>
        <w:bCs/>
        <w:sz w:val="14"/>
        <w:szCs w:val="14"/>
        <w:lang w:val="en-US"/>
      </w:rPr>
    </w:pPr>
    <w:r>
      <w:rPr>
        <w:rStyle w:val="Text-Frklaring"/>
        <w:rFonts w:ascii="Arial" w:hAnsi="Arial" w:cs="Arial"/>
        <w:b/>
        <w:bCs/>
        <w:sz w:val="14"/>
        <w:szCs w:val="14"/>
        <w:lang w:val="en-US"/>
      </w:rPr>
      <w:pict w14:anchorId="72BB5E4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53.6pt;height:.25pt" o:hrpct="0" o:hralign="center" o:hr="t">
          <v:imagedata r:id="rId1" o:title="Default Line"/>
        </v:shape>
      </w:pict>
    </w:r>
  </w:p>
  <w:p w14:paraId="5B423138" w14:textId="77777777" w:rsidR="008C15A6" w:rsidRPr="001B798A" w:rsidRDefault="008C15A6" w:rsidP="00DC7E1B">
    <w:pPr>
      <w:spacing w:after="0" w:line="220" w:lineRule="atLeast"/>
      <w:rPr>
        <w:rStyle w:val="Text-Frklaring"/>
        <w:rFonts w:ascii="Arial" w:hAnsi="Arial" w:cs="Arial"/>
        <w:b/>
        <w:bCs/>
        <w:sz w:val="14"/>
        <w:szCs w:val="14"/>
      </w:rPr>
    </w:pPr>
    <w:r w:rsidRPr="001B798A">
      <w:rPr>
        <w:rStyle w:val="Text-Frklaring"/>
        <w:rFonts w:ascii="Arial" w:hAnsi="Arial" w:cs="Arial"/>
        <w:b/>
        <w:bCs/>
        <w:sz w:val="14"/>
        <w:szCs w:val="14"/>
      </w:rPr>
      <w:t>Svenska Hemslöjdsföreningarnas Riksförbund</w:t>
    </w:r>
  </w:p>
  <w:p w14:paraId="15670AA9" w14:textId="77777777" w:rsidR="008C15A6" w:rsidRPr="001B798A" w:rsidRDefault="008C15A6" w:rsidP="00DC7E1B">
    <w:pPr>
      <w:spacing w:after="0" w:line="220" w:lineRule="atLeast"/>
      <w:rPr>
        <w:rStyle w:val="Text-Frklaring"/>
        <w:rFonts w:ascii="Georgia" w:hAnsi="Georgia"/>
        <w:spacing w:val="1"/>
        <w:sz w:val="14"/>
        <w:szCs w:val="14"/>
      </w:rPr>
    </w:pPr>
    <w:r w:rsidRPr="001B798A">
      <w:rPr>
        <w:rStyle w:val="Text-Frklaring"/>
        <w:rFonts w:ascii="Georgia" w:hAnsi="Georgia"/>
        <w:spacing w:val="1"/>
        <w:sz w:val="14"/>
        <w:szCs w:val="14"/>
      </w:rPr>
      <w:t>Åsögatan 122, 116 24 Stockholm</w:t>
    </w:r>
  </w:p>
  <w:p w14:paraId="2D10BCA7" w14:textId="77777777" w:rsidR="008C15A6" w:rsidRPr="001B798A" w:rsidRDefault="008C15A6" w:rsidP="00DC7E1B">
    <w:pPr>
      <w:spacing w:after="0" w:line="220" w:lineRule="atLeast"/>
      <w:rPr>
        <w:rStyle w:val="Text-Frklaring"/>
        <w:rFonts w:ascii="Georgia" w:hAnsi="Georgia"/>
        <w:spacing w:val="1"/>
        <w:sz w:val="14"/>
        <w:szCs w:val="14"/>
      </w:rPr>
    </w:pPr>
    <w:r w:rsidRPr="001B798A">
      <w:rPr>
        <w:rStyle w:val="Text-Frklaring"/>
        <w:rFonts w:ascii="Georgia" w:hAnsi="Georgia"/>
        <w:spacing w:val="1"/>
        <w:sz w:val="14"/>
        <w:szCs w:val="14"/>
      </w:rPr>
      <w:t xml:space="preserve">www.hemslojden.org </w:t>
    </w:r>
    <w:r w:rsidRPr="001B798A">
      <w:rPr>
        <w:rStyle w:val="Text-Frklaring"/>
        <w:rFonts w:ascii="Georgia" w:hAnsi="Georgia"/>
        <w:spacing w:val="1"/>
        <w:position w:val="1"/>
        <w:sz w:val="14"/>
        <w:szCs w:val="14"/>
      </w:rPr>
      <w:t>•</w:t>
    </w:r>
    <w:r w:rsidRPr="001B798A">
      <w:rPr>
        <w:rStyle w:val="Text-Frklaring"/>
        <w:rFonts w:ascii="Georgia" w:hAnsi="Georgia"/>
        <w:spacing w:val="1"/>
        <w:sz w:val="14"/>
        <w:szCs w:val="14"/>
      </w:rPr>
      <w:t xml:space="preserve"> info@hemslojden.org</w:t>
    </w:r>
  </w:p>
  <w:p w14:paraId="7622228A" w14:textId="77777777" w:rsidR="008C15A6" w:rsidRPr="0027706B" w:rsidRDefault="008C15A6" w:rsidP="00DC7E1B">
    <w:pPr>
      <w:spacing w:after="0" w:line="220" w:lineRule="atLeast"/>
      <w:rPr>
        <w:rFonts w:cs="NewCenturySchlbkLTStd-Roman"/>
        <w:spacing w:val="1"/>
        <w:sz w:val="14"/>
        <w:szCs w:val="14"/>
        <w:lang w:val="en-US"/>
      </w:rPr>
    </w:pPr>
    <w:r w:rsidRPr="00F91883">
      <w:rPr>
        <w:rStyle w:val="Text-Frklaring"/>
        <w:rFonts w:ascii="Georgia" w:hAnsi="Georgia"/>
        <w:spacing w:val="1"/>
        <w:sz w:val="14"/>
        <w:szCs w:val="14"/>
        <w:lang w:val="en-US"/>
      </w:rPr>
      <w:t xml:space="preserve">08-54 54 94 50 </w:t>
    </w:r>
    <w:r w:rsidRPr="00F91883">
      <w:rPr>
        <w:rStyle w:val="Text-Frklaring"/>
        <w:rFonts w:ascii="Georgia" w:hAnsi="Georgia"/>
        <w:spacing w:val="1"/>
        <w:position w:val="1"/>
        <w:sz w:val="14"/>
        <w:szCs w:val="14"/>
        <w:lang w:val="en-US"/>
      </w:rPr>
      <w:t>•</w:t>
    </w:r>
    <w:r w:rsidRPr="00F91883">
      <w:rPr>
        <w:rStyle w:val="Text-Frklaring"/>
        <w:rFonts w:ascii="Georgia" w:hAnsi="Georgia"/>
        <w:spacing w:val="1"/>
        <w:sz w:val="14"/>
        <w:szCs w:val="14"/>
        <w:lang w:val="en-US"/>
      </w:rPr>
      <w:t xml:space="preserve"> Org.nr: 81 64 00-2126</w:t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BA79CF" w14:textId="77777777" w:rsidR="00C22A3E" w:rsidRDefault="00C22A3E" w:rsidP="00132D4F">
      <w:r>
        <w:separator/>
      </w:r>
    </w:p>
    <w:p w14:paraId="56DFD8AF" w14:textId="77777777" w:rsidR="00C22A3E" w:rsidRDefault="00C22A3E"/>
  </w:footnote>
  <w:footnote w:type="continuationSeparator" w:id="0">
    <w:p w14:paraId="65A10FF2" w14:textId="77777777" w:rsidR="00C22A3E" w:rsidRDefault="00C22A3E" w:rsidP="00132D4F">
      <w:r>
        <w:continuationSeparator/>
      </w:r>
    </w:p>
    <w:p w14:paraId="6EED9C5D" w14:textId="77777777" w:rsidR="00C22A3E" w:rsidRDefault="00C22A3E"/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7AA0C9" w14:textId="77777777" w:rsidR="00D65654" w:rsidRDefault="00D65654">
    <w:pPr>
      <w:pStyle w:val="Sidhuvud"/>
    </w:pPr>
    <w:r>
      <w:rPr>
        <w:noProof/>
        <w:lang w:eastAsia="sv-SE"/>
      </w:rPr>
      <w:drawing>
        <wp:inline distT="0" distB="0" distL="0" distR="0" wp14:anchorId="6820DF0A" wp14:editId="501978A5">
          <wp:extent cx="2524125" cy="581025"/>
          <wp:effectExtent l="0" t="0" r="9525" b="9525"/>
          <wp:docPr id="1" name="Bild 3" descr="hemslojden_logotyp_positiv_farg_rgb_high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mslojden_logotyp_positiv_farg_rgb_highr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41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76F4E5" w14:textId="77777777" w:rsidR="00F724CF" w:rsidRDefault="00F724CF">
    <w:pPr>
      <w:pStyle w:val="Sidhuvud"/>
    </w:pPr>
  </w:p>
  <w:p w14:paraId="519DBFAB" w14:textId="77777777" w:rsidR="00F724CF" w:rsidRDefault="00F724CF">
    <w:pPr>
      <w:pStyle w:val="Sidhuvud"/>
    </w:pPr>
  </w:p>
  <w:p w14:paraId="2BCEF217" w14:textId="77777777" w:rsidR="00F724CF" w:rsidRDefault="00F724CF">
    <w:pPr>
      <w:pStyle w:val="Sidhuvud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894699" w14:textId="77777777" w:rsidR="008C15A6" w:rsidRDefault="001B798A">
    <w:pPr>
      <w:pStyle w:val="Sidhuvud"/>
    </w:pPr>
    <w:r>
      <w:rPr>
        <w:noProof/>
        <w:lang w:eastAsia="sv-SE"/>
      </w:rPr>
      <w:drawing>
        <wp:inline distT="0" distB="0" distL="0" distR="0" wp14:anchorId="7C362F00" wp14:editId="45B603C4">
          <wp:extent cx="2524125" cy="581025"/>
          <wp:effectExtent l="0" t="0" r="9525" b="9525"/>
          <wp:docPr id="3" name="Bild 3" descr="hemslojden_logotyp_positiv_farg_rgb_highr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emslojden_logotyp_positiv_farg_rgb_highre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4125" cy="581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664D66" w14:textId="77777777" w:rsidR="008C15A6" w:rsidRDefault="008C15A6">
    <w:pPr>
      <w:pStyle w:val="Sidhuvud"/>
    </w:pPr>
  </w:p>
  <w:p w14:paraId="3AB41886" w14:textId="77777777" w:rsidR="008C15A6" w:rsidRDefault="008C15A6">
    <w:pPr>
      <w:pStyle w:val="Sidhuvud"/>
    </w:pPr>
  </w:p>
  <w:p w14:paraId="2A1D97AF" w14:textId="77777777" w:rsidR="008C15A6" w:rsidRDefault="008C15A6">
    <w:pPr>
      <w:pStyle w:val="Sidhuvud"/>
    </w:pPr>
  </w:p>
  <w:p w14:paraId="4C50E798" w14:textId="77777777" w:rsidR="008C15A6" w:rsidRDefault="008C15A6">
    <w:pPr>
      <w:pStyle w:val="Sidhuvud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9"/>
    <w:multiLevelType w:val="singleLevel"/>
    <w:tmpl w:val="495C9F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233A217E"/>
    <w:multiLevelType w:val="hybridMultilevel"/>
    <w:tmpl w:val="24205B70"/>
    <w:lvl w:ilvl="0" w:tplc="7AAA4E90">
      <w:start w:val="1"/>
      <w:numFmt w:val="bullet"/>
      <w:lvlText w:val=""/>
      <w:lvlJc w:val="left"/>
      <w:pPr>
        <w:ind w:left="1741" w:hanging="89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2">
    <w:nsid w:val="30D17C91"/>
    <w:multiLevelType w:val="multilevel"/>
    <w:tmpl w:val="CF683F08"/>
    <w:lvl w:ilvl="0">
      <w:start w:val="1"/>
      <w:numFmt w:val="bullet"/>
      <w:lvlText w:val=""/>
      <w:lvlJc w:val="left"/>
      <w:pPr>
        <w:ind w:left="1741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3">
    <w:nsid w:val="3DC02EAD"/>
    <w:multiLevelType w:val="hybridMultilevel"/>
    <w:tmpl w:val="CF683F08"/>
    <w:lvl w:ilvl="0" w:tplc="04090001">
      <w:start w:val="1"/>
      <w:numFmt w:val="bullet"/>
      <w:lvlText w:val=""/>
      <w:lvlJc w:val="left"/>
      <w:pPr>
        <w:ind w:left="174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4">
    <w:nsid w:val="6E49455A"/>
    <w:multiLevelType w:val="multilevel"/>
    <w:tmpl w:val="46884DA8"/>
    <w:lvl w:ilvl="0">
      <w:start w:val="1"/>
      <w:numFmt w:val="bullet"/>
      <w:pStyle w:val="Punktlista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5">
    <w:nsid w:val="71CE4168"/>
    <w:multiLevelType w:val="multilevel"/>
    <w:tmpl w:val="24205B70"/>
    <w:lvl w:ilvl="0">
      <w:start w:val="1"/>
      <w:numFmt w:val="bullet"/>
      <w:lvlText w:val=""/>
      <w:lvlJc w:val="left"/>
      <w:pPr>
        <w:ind w:left="1741" w:hanging="89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styleLockTheme/>
  <w:styleLockQFSet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99E"/>
    <w:rsid w:val="00084A33"/>
    <w:rsid w:val="000955BA"/>
    <w:rsid w:val="000A20EC"/>
    <w:rsid w:val="000A3213"/>
    <w:rsid w:val="000C23C0"/>
    <w:rsid w:val="000C60C1"/>
    <w:rsid w:val="00116AB2"/>
    <w:rsid w:val="00120DB7"/>
    <w:rsid w:val="00132D4F"/>
    <w:rsid w:val="00153427"/>
    <w:rsid w:val="001646F1"/>
    <w:rsid w:val="001A0ADE"/>
    <w:rsid w:val="001A6AC5"/>
    <w:rsid w:val="001B798A"/>
    <w:rsid w:val="001E575F"/>
    <w:rsid w:val="0020099E"/>
    <w:rsid w:val="00257AD2"/>
    <w:rsid w:val="0027706B"/>
    <w:rsid w:val="002F5CFF"/>
    <w:rsid w:val="0037157D"/>
    <w:rsid w:val="00384DFA"/>
    <w:rsid w:val="003865E1"/>
    <w:rsid w:val="003A60E8"/>
    <w:rsid w:val="004E29A3"/>
    <w:rsid w:val="00547188"/>
    <w:rsid w:val="005D26BC"/>
    <w:rsid w:val="00601F3E"/>
    <w:rsid w:val="00654F2B"/>
    <w:rsid w:val="006626E2"/>
    <w:rsid w:val="006F03E9"/>
    <w:rsid w:val="0070627D"/>
    <w:rsid w:val="007164BC"/>
    <w:rsid w:val="00742708"/>
    <w:rsid w:val="007629D6"/>
    <w:rsid w:val="00767DF3"/>
    <w:rsid w:val="007975D7"/>
    <w:rsid w:val="007B2F36"/>
    <w:rsid w:val="007B767D"/>
    <w:rsid w:val="0081694A"/>
    <w:rsid w:val="00881464"/>
    <w:rsid w:val="008C15A6"/>
    <w:rsid w:val="008C75AD"/>
    <w:rsid w:val="0093592F"/>
    <w:rsid w:val="00941544"/>
    <w:rsid w:val="00991479"/>
    <w:rsid w:val="009E5DBF"/>
    <w:rsid w:val="00A01D41"/>
    <w:rsid w:val="00A12583"/>
    <w:rsid w:val="00A274DF"/>
    <w:rsid w:val="00A3115B"/>
    <w:rsid w:val="00A5698E"/>
    <w:rsid w:val="00A83665"/>
    <w:rsid w:val="00A971E7"/>
    <w:rsid w:val="00AB3FD1"/>
    <w:rsid w:val="00AB7FB9"/>
    <w:rsid w:val="00AC15ED"/>
    <w:rsid w:val="00AC5150"/>
    <w:rsid w:val="00B02124"/>
    <w:rsid w:val="00B23858"/>
    <w:rsid w:val="00B27872"/>
    <w:rsid w:val="00B600CC"/>
    <w:rsid w:val="00B6102E"/>
    <w:rsid w:val="00B65E22"/>
    <w:rsid w:val="00BC3DC6"/>
    <w:rsid w:val="00C07217"/>
    <w:rsid w:val="00C10CFA"/>
    <w:rsid w:val="00C22A3E"/>
    <w:rsid w:val="00C752A0"/>
    <w:rsid w:val="00C77AA8"/>
    <w:rsid w:val="00C965F5"/>
    <w:rsid w:val="00CB465E"/>
    <w:rsid w:val="00CE3579"/>
    <w:rsid w:val="00CE5479"/>
    <w:rsid w:val="00CE7C95"/>
    <w:rsid w:val="00D12D93"/>
    <w:rsid w:val="00D2093E"/>
    <w:rsid w:val="00D22D4A"/>
    <w:rsid w:val="00D302BE"/>
    <w:rsid w:val="00D54BBB"/>
    <w:rsid w:val="00D6562A"/>
    <w:rsid w:val="00D65654"/>
    <w:rsid w:val="00DA1B64"/>
    <w:rsid w:val="00DC7E1B"/>
    <w:rsid w:val="00DE7464"/>
    <w:rsid w:val="00E85443"/>
    <w:rsid w:val="00EE5DAB"/>
    <w:rsid w:val="00F16CB9"/>
    <w:rsid w:val="00F319CE"/>
    <w:rsid w:val="00F368C3"/>
    <w:rsid w:val="00F513AD"/>
    <w:rsid w:val="00F5767C"/>
    <w:rsid w:val="00F724CF"/>
    <w:rsid w:val="00F91883"/>
    <w:rsid w:val="00FD102C"/>
    <w:rsid w:val="00FE5A02"/>
    <w:rsid w:val="00FF2AE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C761B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MS Mincho" w:hAnsi="Cambria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/>
    <w:lsdException w:name="Intense Emphasis" w:uiPriority="66"/>
    <w:lsdException w:name="Subtle Reference" w:uiPriority="67"/>
    <w:lsdException w:name="Intense Reference" w:uiPriority="68"/>
    <w:lsdException w:name="Book Title" w:uiPriority="69"/>
    <w:lsdException w:name="Bibliography" w:uiPriority="70"/>
    <w:lsdException w:name="TOC Heading" w:semiHidden="1" w:uiPriority="7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B65E22"/>
    <w:pPr>
      <w:spacing w:after="240" w:line="280" w:lineRule="atLeast"/>
    </w:pPr>
    <w:rPr>
      <w:rFonts w:ascii="Georgia" w:hAnsi="Georgia"/>
      <w:szCs w:val="24"/>
      <w:lang w:eastAsia="ja-JP"/>
    </w:rPr>
  </w:style>
  <w:style w:type="paragraph" w:styleId="Rubrik1">
    <w:name w:val="heading 1"/>
    <w:basedOn w:val="Normal"/>
    <w:next w:val="Normal"/>
    <w:link w:val="Rubrik1Char"/>
    <w:uiPriority w:val="9"/>
    <w:rsid w:val="00384DFA"/>
    <w:pPr>
      <w:keepNext/>
      <w:spacing w:before="240" w:after="60"/>
      <w:outlineLvl w:val="0"/>
    </w:pPr>
    <w:rPr>
      <w:rFonts w:ascii="Calibri" w:eastAsia="MS Gothic" w:hAnsi="Calibri"/>
      <w:b/>
      <w:bCs/>
      <w:kern w:val="32"/>
      <w:sz w:val="32"/>
      <w:szCs w:val="32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link w:val="SidhuvudChar"/>
    <w:uiPriority w:val="99"/>
    <w:unhideWhenUsed/>
    <w:rsid w:val="00132D4F"/>
    <w:pPr>
      <w:tabs>
        <w:tab w:val="center" w:pos="4153"/>
        <w:tab w:val="right" w:pos="8306"/>
      </w:tabs>
    </w:pPr>
    <w:rPr>
      <w:sz w:val="24"/>
      <w:szCs w:val="24"/>
      <w:lang w:eastAsia="ja-JP"/>
    </w:rPr>
  </w:style>
  <w:style w:type="character" w:customStyle="1" w:styleId="SidhuvudChar">
    <w:name w:val="Sidhuvud Char"/>
    <w:basedOn w:val="Standardstycketeckensnitt"/>
    <w:link w:val="Sidhuvud"/>
    <w:uiPriority w:val="99"/>
    <w:rsid w:val="00132D4F"/>
  </w:style>
  <w:style w:type="paragraph" w:styleId="Sidfot">
    <w:name w:val="footer"/>
    <w:link w:val="SidfotChar"/>
    <w:uiPriority w:val="99"/>
    <w:unhideWhenUsed/>
    <w:rsid w:val="00132D4F"/>
    <w:pPr>
      <w:tabs>
        <w:tab w:val="center" w:pos="4153"/>
        <w:tab w:val="right" w:pos="8306"/>
      </w:tabs>
    </w:pPr>
    <w:rPr>
      <w:rFonts w:ascii="Georgia" w:hAnsi="Georgia"/>
      <w:sz w:val="18"/>
      <w:szCs w:val="24"/>
      <w:lang w:eastAsia="ja-JP"/>
    </w:rPr>
  </w:style>
  <w:style w:type="character" w:customStyle="1" w:styleId="SidfotChar">
    <w:name w:val="Sidfot Char"/>
    <w:link w:val="Sidfot"/>
    <w:uiPriority w:val="99"/>
    <w:rsid w:val="00132D4F"/>
    <w:rPr>
      <w:rFonts w:ascii="Georgia" w:hAnsi="Georgia"/>
      <w:sz w:val="18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132D4F"/>
    <w:rPr>
      <w:rFonts w:ascii="Lucida Grande" w:hAnsi="Lucida Grande" w:cs="Lucida Grande"/>
      <w:szCs w:val="18"/>
    </w:rPr>
  </w:style>
  <w:style w:type="character" w:customStyle="1" w:styleId="BallongtextChar">
    <w:name w:val="Ballongtext Char"/>
    <w:link w:val="Ballongtext"/>
    <w:uiPriority w:val="99"/>
    <w:semiHidden/>
    <w:rsid w:val="00132D4F"/>
    <w:rPr>
      <w:rFonts w:ascii="Lucida Grande" w:hAnsi="Lucida Grande" w:cs="Lucida Grande"/>
      <w:sz w:val="18"/>
      <w:szCs w:val="18"/>
    </w:rPr>
  </w:style>
  <w:style w:type="paragraph" w:styleId="Normalwebb">
    <w:name w:val="Normal (Web)"/>
    <w:basedOn w:val="Normal"/>
    <w:uiPriority w:val="99"/>
    <w:unhideWhenUsed/>
    <w:rsid w:val="00132D4F"/>
    <w:pPr>
      <w:spacing w:before="100" w:beforeAutospacing="1" w:after="100" w:afterAutospacing="1"/>
    </w:pPr>
    <w:rPr>
      <w:rFonts w:ascii="Times" w:hAnsi="Times"/>
      <w:szCs w:val="20"/>
      <w:lang w:eastAsia="en-US"/>
    </w:rPr>
  </w:style>
  <w:style w:type="paragraph" w:customStyle="1" w:styleId="H1huvudrubrik">
    <w:name w:val="H1_huvudrubrik"/>
    <w:basedOn w:val="Normal"/>
    <w:next w:val="Normal"/>
    <w:autoRedefine/>
    <w:uiPriority w:val="1"/>
    <w:qFormat/>
    <w:rsid w:val="0093592F"/>
    <w:pPr>
      <w:tabs>
        <w:tab w:val="left" w:pos="1985"/>
        <w:tab w:val="left" w:pos="4253"/>
      </w:tabs>
      <w:spacing w:line="240" w:lineRule="auto"/>
    </w:pPr>
    <w:rPr>
      <w:rFonts w:ascii="Arial" w:hAnsi="Arial"/>
      <w:b/>
      <w:bCs/>
      <w:color w:val="000000"/>
      <w:spacing w:val="-20"/>
      <w:sz w:val="48"/>
      <w:szCs w:val="72"/>
    </w:rPr>
  </w:style>
  <w:style w:type="paragraph" w:customStyle="1" w:styleId="Ingress">
    <w:name w:val="Ingress"/>
    <w:basedOn w:val="Normal"/>
    <w:next w:val="Normal"/>
    <w:uiPriority w:val="4"/>
    <w:qFormat/>
    <w:rsid w:val="00D302BE"/>
    <w:pPr>
      <w:ind w:right="284"/>
    </w:pPr>
    <w:rPr>
      <w:rFonts w:ascii="Arial" w:hAnsi="Arial" w:cs="Arial"/>
      <w:b/>
      <w:szCs w:val="18"/>
    </w:rPr>
  </w:style>
  <w:style w:type="character" w:styleId="Hyperlnk">
    <w:name w:val="Hyperlink"/>
    <w:uiPriority w:val="99"/>
    <w:unhideWhenUsed/>
    <w:rsid w:val="00F91883"/>
    <w:rPr>
      <w:color w:val="0000FF"/>
      <w:u w:val="single"/>
    </w:rPr>
  </w:style>
  <w:style w:type="table" w:styleId="Tabellrutnt">
    <w:name w:val="Table Grid"/>
    <w:basedOn w:val="Normaltabell"/>
    <w:uiPriority w:val="59"/>
    <w:rsid w:val="007062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-Frklaring">
    <w:name w:val="Text - Förklaring"/>
    <w:uiPriority w:val="99"/>
    <w:rsid w:val="000A20EC"/>
    <w:rPr>
      <w:rFonts w:ascii="NewCenturySchlbkLTStd-Roman" w:hAnsi="NewCenturySchlbkLTStd-Roman" w:cs="NewCenturySchlbkLTStd-Roman"/>
      <w:sz w:val="16"/>
      <w:szCs w:val="16"/>
    </w:rPr>
  </w:style>
  <w:style w:type="character" w:styleId="Sidnummer">
    <w:name w:val="page number"/>
    <w:uiPriority w:val="99"/>
    <w:semiHidden/>
    <w:unhideWhenUsed/>
    <w:rsid w:val="00384DFA"/>
  </w:style>
  <w:style w:type="character" w:customStyle="1" w:styleId="Rubrik1Char">
    <w:name w:val="Rubrik 1 Char"/>
    <w:link w:val="Rubrik1"/>
    <w:uiPriority w:val="9"/>
    <w:rsid w:val="00384DFA"/>
    <w:rPr>
      <w:rFonts w:ascii="Calibri" w:eastAsia="MS Gothic" w:hAnsi="Calibri" w:cs="Times New Roman"/>
      <w:b/>
      <w:bCs/>
      <w:kern w:val="32"/>
      <w:sz w:val="32"/>
      <w:szCs w:val="32"/>
      <w:lang w:eastAsia="ja-JP"/>
    </w:rPr>
  </w:style>
  <w:style w:type="paragraph" w:customStyle="1" w:styleId="H2underrubrik">
    <w:name w:val="H2_underrubrik"/>
    <w:basedOn w:val="Normal"/>
    <w:next w:val="Brdtext"/>
    <w:uiPriority w:val="2"/>
    <w:qFormat/>
    <w:rsid w:val="00B65E22"/>
    <w:pPr>
      <w:spacing w:after="60" w:line="360" w:lineRule="atLeast"/>
      <w:ind w:right="284"/>
    </w:pPr>
    <w:rPr>
      <w:rFonts w:ascii="Arial" w:hAnsi="Arial" w:cs="Arial"/>
      <w:b/>
      <w:sz w:val="32"/>
    </w:rPr>
  </w:style>
  <w:style w:type="paragraph" w:styleId="Punktlista">
    <w:name w:val="List Bullet"/>
    <w:basedOn w:val="Normal"/>
    <w:uiPriority w:val="99"/>
    <w:unhideWhenUsed/>
    <w:rsid w:val="001B798A"/>
    <w:pPr>
      <w:numPr>
        <w:numId w:val="5"/>
      </w:numPr>
      <w:contextualSpacing/>
    </w:pPr>
  </w:style>
  <w:style w:type="paragraph" w:customStyle="1" w:styleId="FormatmallPunktlistaHger05cm">
    <w:name w:val="Formatmall Punktlista + Höger:  05 cm"/>
    <w:basedOn w:val="Punktlista"/>
    <w:rsid w:val="001B798A"/>
    <w:pPr>
      <w:ind w:left="567" w:firstLine="0"/>
    </w:pPr>
    <w:rPr>
      <w:rFonts w:eastAsia="Times New Roman"/>
      <w:szCs w:val="20"/>
    </w:rPr>
  </w:style>
  <w:style w:type="paragraph" w:customStyle="1" w:styleId="PunktlistaHemsljden">
    <w:name w:val="Punktlista Hemslöjden"/>
    <w:basedOn w:val="Punktlista"/>
    <w:uiPriority w:val="5"/>
    <w:qFormat/>
    <w:rsid w:val="001B798A"/>
    <w:pPr>
      <w:ind w:right="284"/>
    </w:pPr>
    <w:rPr>
      <w:rFonts w:eastAsia="Times New Roman"/>
      <w:szCs w:val="20"/>
    </w:rPr>
  </w:style>
  <w:style w:type="paragraph" w:styleId="Liststycke">
    <w:name w:val="List Paragraph"/>
    <w:basedOn w:val="Normal"/>
    <w:uiPriority w:val="72"/>
    <w:rsid w:val="001B798A"/>
    <w:pPr>
      <w:ind w:left="1304"/>
    </w:pPr>
  </w:style>
  <w:style w:type="paragraph" w:styleId="Brdtext">
    <w:name w:val="Body Text"/>
    <w:basedOn w:val="Normal"/>
    <w:link w:val="BrdtextChar"/>
    <w:uiPriority w:val="99"/>
    <w:semiHidden/>
    <w:unhideWhenUsed/>
    <w:rsid w:val="00F724CF"/>
    <w:pPr>
      <w:spacing w:after="120"/>
    </w:pPr>
  </w:style>
  <w:style w:type="character" w:customStyle="1" w:styleId="BrdtextChar">
    <w:name w:val="Brödtext Char"/>
    <w:basedOn w:val="Standardstycketeckensnitt"/>
    <w:link w:val="Brdtext"/>
    <w:uiPriority w:val="99"/>
    <w:semiHidden/>
    <w:rsid w:val="00F724CF"/>
    <w:rPr>
      <w:rFonts w:ascii="Georgia" w:hAnsi="Georgia"/>
      <w:szCs w:val="24"/>
      <w:lang w:eastAsia="ja-JP"/>
    </w:rPr>
  </w:style>
  <w:style w:type="paragraph" w:customStyle="1" w:styleId="H3underrubrik">
    <w:name w:val="H3_underrubrik"/>
    <w:basedOn w:val="Ingress"/>
    <w:next w:val="Normal"/>
    <w:uiPriority w:val="3"/>
    <w:qFormat/>
    <w:rsid w:val="00C752A0"/>
    <w:pPr>
      <w:spacing w:after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03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5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header" Target="header2.xml"/><Relationship Id="rId15" Type="http://schemas.openxmlformats.org/officeDocument/2006/relationships/footer" Target="footer3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customXml" Target="../customXml/item4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settings" Target="settings.xml"/><Relationship Id="rId8" Type="http://schemas.openxmlformats.org/officeDocument/2006/relationships/webSettings" Target="webSettings.xml"/><Relationship Id="rId9" Type="http://schemas.openxmlformats.org/officeDocument/2006/relationships/footnotes" Target="footnotes.xml"/><Relationship Id="rId10" Type="http://schemas.openxmlformats.org/officeDocument/2006/relationships/endnotes" Target="endnotes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Hemslöjden">
      <a:dk1>
        <a:sysClr val="windowText" lastClr="000000"/>
      </a:dk1>
      <a:lt1>
        <a:sysClr val="window" lastClr="FFFFFF"/>
      </a:lt1>
      <a:dk2>
        <a:srgbClr val="0093D0"/>
      </a:dk2>
      <a:lt2>
        <a:srgbClr val="EEECE1"/>
      </a:lt2>
      <a:accent1>
        <a:srgbClr val="F15B40"/>
      </a:accent1>
      <a:accent2>
        <a:srgbClr val="0093D0"/>
      </a:accent2>
      <a:accent3>
        <a:srgbClr val="FCB52E"/>
      </a:accent3>
      <a:accent4>
        <a:srgbClr val="361F14"/>
      </a:accent4>
      <a:accent5>
        <a:srgbClr val="E9E8DB"/>
      </a:accent5>
      <a:accent6>
        <a:srgbClr val="000000"/>
      </a:accent6>
      <a:hlink>
        <a:srgbClr val="F15B40"/>
      </a:hlink>
      <a:folHlink>
        <a:srgbClr val="0093D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51B0C9C5C3AD8478F928A18DA8E0387" ma:contentTypeVersion="4" ma:contentTypeDescription="Skapa ett nytt dokument." ma:contentTypeScope="" ma:versionID="9290b03243bdb98dd165ce5e20699712">
  <xsd:schema xmlns:xsd="http://www.w3.org/2001/XMLSchema" xmlns:xs="http://www.w3.org/2001/XMLSchema" xmlns:p="http://schemas.microsoft.com/office/2006/metadata/properties" xmlns:ns2="7237a5bd-af3a-4bf0-9be3-72d3df4d5cd9" targetNamespace="http://schemas.microsoft.com/office/2006/metadata/properties" ma:root="true" ma:fieldsID="32ba45fe9e03e45e7affe51ec8b911af" ns2:_="">
    <xsd:import namespace="7237a5bd-af3a-4bf0-9be3-72d3df4d5cd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37a5bd-af3a-4bf0-9be3-72d3df4d5cd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Delat med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lat med information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Senast delad per användare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Senast delad per tid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C78FC81-1309-4A47-8F0C-31AD8A5558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77E3B71-EB9B-4A4D-8002-3B0F8DF355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37a5bd-af3a-4bf0-9be3-72d3df4d5c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3A2113-C75D-4028-91A7-2A1344DF5A8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150DABD-A4C0-004A-B560-CB7ACAE310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Brevmall.dotx</Template>
  <TotalTime>1</TotalTime>
  <Pages>1</Pages>
  <Words>37</Words>
  <Characters>198</Characters>
  <Application>Microsoft Macintosh Word</Application>
  <DocSecurity>0</DocSecurity>
  <Lines>1</Lines>
  <Paragraphs>1</Paragraphs>
  <ScaleCrop>false</ScaleCrop>
  <HeadingPairs>
    <vt:vector size="6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SNASK</Company>
  <LinksUpToDate>false</LinksUpToDate>
  <CharactersWithSpaces>234</CharactersWithSpaces>
  <SharedDoc>false</SharedDoc>
  <HLinks>
    <vt:vector size="18" baseType="variant">
      <vt:variant>
        <vt:i4>4456449</vt:i4>
      </vt:variant>
      <vt:variant>
        <vt:i4>10903</vt:i4>
      </vt:variant>
      <vt:variant>
        <vt:i4>1026</vt:i4>
      </vt:variant>
      <vt:variant>
        <vt:i4>1</vt:i4>
      </vt:variant>
      <vt:variant>
        <vt:lpwstr>Default Line</vt:lpwstr>
      </vt:variant>
      <vt:variant>
        <vt:lpwstr/>
      </vt:variant>
      <vt:variant>
        <vt:i4>6946871</vt:i4>
      </vt:variant>
      <vt:variant>
        <vt:i4>11071</vt:i4>
      </vt:variant>
      <vt:variant>
        <vt:i4>1027</vt:i4>
      </vt:variant>
      <vt:variant>
        <vt:i4>1</vt:i4>
      </vt:variant>
      <vt:variant>
        <vt:lpwstr>hemslojden_logotyp_positiv_farg_rgb_highres</vt:lpwstr>
      </vt:variant>
      <vt:variant>
        <vt:lpwstr/>
      </vt:variant>
      <vt:variant>
        <vt:i4>4456449</vt:i4>
      </vt:variant>
      <vt:variant>
        <vt:i4>11078</vt:i4>
      </vt:variant>
      <vt:variant>
        <vt:i4>1025</vt:i4>
      </vt:variant>
      <vt:variant>
        <vt:i4>1</vt:i4>
      </vt:variant>
      <vt:variant>
        <vt:lpwstr>Default Line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Karin Wrete</dc:creator>
  <cp:lastModifiedBy>Karin Wrete</cp:lastModifiedBy>
  <cp:revision>1</cp:revision>
  <cp:lastPrinted>2013-10-08T09:59:00Z</cp:lastPrinted>
  <dcterms:created xsi:type="dcterms:W3CDTF">2017-10-24T13:33:00Z</dcterms:created>
  <dcterms:modified xsi:type="dcterms:W3CDTF">2017-10-24T13:34:00Z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0x010100F51B0C9C5C3AD8478F928A18DA8E0387</vt:lpwstr>
  </property>
</Properties>
</file>